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A12" w:rsidRPr="001D3DE3" w:rsidRDefault="00AB2A12" w:rsidP="001D3DE3">
      <w:pPr>
        <w:pStyle w:val="NoSpacing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1D3DE3">
        <w:rPr>
          <w:rFonts w:ascii="Times New Roman" w:hAnsi="Times New Roman" w:cs="Times New Roman"/>
          <w:b/>
          <w:bCs/>
          <w:color w:val="0000FF"/>
          <w:sz w:val="24"/>
          <w:szCs w:val="24"/>
        </w:rPr>
        <w:t>Вівторок 31.05.2016 Підготовка до відкриття табору</w:t>
      </w:r>
    </w:p>
    <w:p w:rsidR="00AB2A12" w:rsidRDefault="00AB2A12" w:rsidP="001D3DE3">
      <w:pPr>
        <w:pStyle w:val="NoSpacing"/>
        <w:ind w:firstLine="440"/>
        <w:jc w:val="both"/>
        <w:rPr>
          <w:rFonts w:ascii="Times New Roman" w:hAnsi="Times New Roman" w:cs="Times New Roman"/>
          <w:sz w:val="24"/>
          <w:szCs w:val="24"/>
        </w:rPr>
      </w:pPr>
      <w:r w:rsidRPr="00DE1FBE">
        <w:rPr>
          <w:rFonts w:ascii="Times New Roman" w:hAnsi="Times New Roman" w:cs="Times New Roman"/>
          <w:sz w:val="24"/>
          <w:szCs w:val="24"/>
        </w:rPr>
        <w:t xml:space="preserve">За традицією </w:t>
      </w:r>
      <w:r>
        <w:rPr>
          <w:rFonts w:ascii="Times New Roman" w:hAnsi="Times New Roman" w:cs="Times New Roman"/>
          <w:sz w:val="24"/>
          <w:szCs w:val="24"/>
        </w:rPr>
        <w:t xml:space="preserve">ранок у таборі </w:t>
      </w:r>
      <w:r w:rsidRPr="0021147F">
        <w:rPr>
          <w:rFonts w:ascii="Times New Roman" w:hAnsi="Times New Roman" w:cs="Times New Roman"/>
          <w:b/>
          <w:bCs/>
          <w:color w:val="000080"/>
          <w:sz w:val="24"/>
          <w:szCs w:val="24"/>
        </w:rPr>
        <w:t>«Дружба»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1147F">
        <w:rPr>
          <w:rFonts w:ascii="Times New Roman" w:hAnsi="Times New Roman" w:cs="Times New Roman"/>
          <w:sz w:val="24"/>
          <w:szCs w:val="24"/>
        </w:rPr>
        <w:t xml:space="preserve">НВК “ЗНЗ І-ІІІ ст. №19 – ДНЗ “Лісова казка” </w:t>
      </w:r>
      <w:r>
        <w:rPr>
          <w:rFonts w:ascii="Times New Roman" w:hAnsi="Times New Roman" w:cs="Times New Roman"/>
          <w:sz w:val="24"/>
          <w:szCs w:val="24"/>
        </w:rPr>
        <w:t>розпочато лінійкою, де було вручено Грамоти за участь у конкурсі малюнку на асфальті «Ми хочемо жити під мирним небом України!». Вихованців загонів нагороджено у таких номінаціях:</w:t>
      </w:r>
    </w:p>
    <w:p w:rsidR="00AB2A12" w:rsidRDefault="00AB2A12" w:rsidP="001D3DE3">
      <w:pPr>
        <w:pStyle w:val="NoSpacing"/>
        <w:ind w:firstLine="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І загін « Грамота за найоригінальніший малюнок»</w:t>
      </w:r>
    </w:p>
    <w:p w:rsidR="00AB2A12" w:rsidRDefault="00AB2A12" w:rsidP="001D3DE3">
      <w:pPr>
        <w:pStyle w:val="NoSpacing"/>
        <w:ind w:firstLine="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ІІ загін «Грамота за найзмістовніший малюнок»</w:t>
      </w:r>
    </w:p>
    <w:p w:rsidR="00AB2A12" w:rsidRDefault="00AB2A12" w:rsidP="001D3DE3">
      <w:pPr>
        <w:pStyle w:val="NoSpacing"/>
        <w:ind w:firstLine="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ІІІ загін «Грамота за найкреативніший  малюнок»</w:t>
      </w:r>
    </w:p>
    <w:p w:rsidR="00AB2A12" w:rsidRDefault="00AB2A12" w:rsidP="001D3DE3">
      <w:pPr>
        <w:pStyle w:val="NoSpacing"/>
        <w:ind w:firstLine="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Також проведено веселу музичну ранкову зарядку.</w:t>
      </w:r>
    </w:p>
    <w:p w:rsidR="00AB2A12" w:rsidRDefault="00AB2A12" w:rsidP="00296F9C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AB2A12" w:rsidRPr="00DE1FBE" w:rsidRDefault="00AB2A12" w:rsidP="00DE1FB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8D6C37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233.25pt;height:174.75pt;visibility:visible">
            <v:imagedata r:id="rId4" o:title=""/>
          </v:shape>
        </w:pic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8D6C37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pict>
          <v:shape id="Рисунок 3" o:spid="_x0000_i1026" type="#_x0000_t75" style="width:233.25pt;height:174.75pt;visibility:visible">
            <v:imagedata r:id="rId5" o:title=""/>
          </v:shape>
        </w:pict>
      </w:r>
    </w:p>
    <w:p w:rsidR="00AB2A12" w:rsidRDefault="00AB2A12" w:rsidP="00DE1FBE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AB2A12" w:rsidRDefault="00AB2A12" w:rsidP="00DE1FBE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8D6C37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pict>
          <v:shape id="Рисунок 4" o:spid="_x0000_i1027" type="#_x0000_t75" style="width:239.25pt;height:181.5pt;visibility:visible">
            <v:imagedata r:id="rId6" o:title="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8D6C37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pict>
          <v:shape id="Рисунок 5" o:spid="_x0000_i1028" type="#_x0000_t75" style="width:159pt;height:180.75pt;visibility:visible">
            <v:imagedata r:id="rId7" o:title="" cropbottom="1245f" cropleft="28899f"/>
          </v:shape>
        </w:pict>
      </w:r>
    </w:p>
    <w:p w:rsidR="00AB2A12" w:rsidRDefault="00AB2A12" w:rsidP="00DE1FBE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AB2A12" w:rsidRDefault="00AB2A12" w:rsidP="0021147F">
      <w:pPr>
        <w:pStyle w:val="NoSpacing"/>
        <w:ind w:firstLine="440"/>
        <w:jc w:val="both"/>
        <w:rPr>
          <w:rFonts w:ascii="Times New Roman" w:hAnsi="Times New Roman" w:cs="Times New Roman"/>
          <w:sz w:val="24"/>
          <w:szCs w:val="24"/>
        </w:rPr>
      </w:pPr>
      <w:r w:rsidRPr="008D09E4">
        <w:rPr>
          <w:rFonts w:ascii="Times New Roman" w:hAnsi="Times New Roman" w:cs="Times New Roman"/>
          <w:sz w:val="24"/>
          <w:szCs w:val="24"/>
        </w:rPr>
        <w:t>В загонах проводяться рухливі ігри на свіжому повітрі, в яких вихованці із задоволенням приймають активну участь.</w:t>
      </w:r>
    </w:p>
    <w:p w:rsidR="00AB2A12" w:rsidRDefault="00AB2A12" w:rsidP="00DE1FB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B2A12" w:rsidRDefault="00AB2A12" w:rsidP="00DE1FB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Pr="008D6C37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pict>
          <v:shape id="Рисунок 6" o:spid="_x0000_i1029" type="#_x0000_t75" style="width:267.75pt;height:201pt;visibility:visible">
            <v:imagedata r:id="rId8" o:title=""/>
          </v:shape>
        </w:pict>
      </w:r>
    </w:p>
    <w:p w:rsidR="00AB2A12" w:rsidRDefault="00AB2A12" w:rsidP="0021147F">
      <w:pPr>
        <w:pStyle w:val="NoSpacing"/>
        <w:ind w:firstLine="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Вихованці табору відвідують гурток «Іграшка-сувенір», де виготовляють вироби з паперу та плетуть гачком.</w:t>
      </w:r>
    </w:p>
    <w:p w:rsidR="00AB2A12" w:rsidRDefault="00AB2A12" w:rsidP="00DE1FB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B2A12" w:rsidRDefault="00AB2A12" w:rsidP="00DE1FB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D6C37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pict>
          <v:shape id="Рисунок 7" o:spid="_x0000_i1030" type="#_x0000_t75" style="width:248.25pt;height:186.75pt;visibility:visible">
            <v:imagedata r:id="rId9" o:title=""/>
          </v:shape>
        </w:pic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8D6C37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pict>
          <v:shape id="Рисунок 8" o:spid="_x0000_i1031" type="#_x0000_t75" style="width:248.25pt;height:186pt;visibility:visible">
            <v:imagedata r:id="rId10" o:title=""/>
          </v:shape>
        </w:pict>
      </w:r>
    </w:p>
    <w:p w:rsidR="00AB2A12" w:rsidRDefault="00AB2A12" w:rsidP="00DE1FB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B2A12" w:rsidRDefault="00AB2A12" w:rsidP="0021147F">
      <w:pPr>
        <w:pStyle w:val="NoSpacing"/>
        <w:ind w:firstLine="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Також вихованці є активними учасниками гуртку «Ляльковий театр», де можуть не тільки послухати казки та переглянути вистави, а й стати безпосередніми героями цих казок.</w:t>
      </w:r>
    </w:p>
    <w:p w:rsidR="00AB2A12" w:rsidRDefault="00AB2A12" w:rsidP="0021147F">
      <w:pPr>
        <w:pStyle w:val="NoSpacing"/>
        <w:ind w:firstLine="440"/>
        <w:rPr>
          <w:rFonts w:ascii="Times New Roman" w:hAnsi="Times New Roman" w:cs="Times New Roman"/>
          <w:sz w:val="24"/>
          <w:szCs w:val="24"/>
        </w:rPr>
      </w:pPr>
    </w:p>
    <w:p w:rsidR="00AB2A12" w:rsidRDefault="00AB2A12" w:rsidP="0021147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D6C37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pict>
          <v:shape id="Рисунок 9" o:spid="_x0000_i1032" type="#_x0000_t75" style="width:245.25pt;height:184.5pt;visibility:visible">
            <v:imagedata r:id="rId11" o:title="" blacklevel="1966f"/>
          </v:shape>
        </w:pic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8D6C37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pict>
          <v:shape id="Рисунок 10" o:spid="_x0000_i1033" type="#_x0000_t75" style="width:246pt;height:188.25pt;visibility:visible">
            <v:imagedata r:id="rId12" o:title="" blacklevel="1966f"/>
          </v:shape>
        </w:pict>
      </w:r>
    </w:p>
    <w:p w:rsidR="00AB2A12" w:rsidRDefault="00AB2A12" w:rsidP="00DE1FB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B2A12" w:rsidRDefault="00AB2A12" w:rsidP="003955A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8D6C37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pict>
          <v:shape id="Рисунок 11" o:spid="_x0000_i1034" type="#_x0000_t75" style="width:294pt;height:221.25pt;visibility:visible">
            <v:imagedata r:id="rId13" o:title=""/>
          </v:shape>
        </w:pict>
      </w:r>
    </w:p>
    <w:p w:rsidR="00AB2A12" w:rsidRDefault="00AB2A12" w:rsidP="003955A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AB2A12" w:rsidRDefault="00AB2A12" w:rsidP="003955A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AB2A12" w:rsidRDefault="00AB2A12" w:rsidP="003955A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AB2A12" w:rsidRDefault="00AB2A12" w:rsidP="003955A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AB2A12" w:rsidRDefault="00AB2A12" w:rsidP="0021147F">
      <w:pPr>
        <w:pStyle w:val="NoSpacing"/>
        <w:ind w:firstLine="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Цього ж дня проведено турнір настільних ігор. Діти змагалися у грі в шахи та шахмати, іграх «Ерудит», «Лото», «Пригоди Дюймовочки», «Острів скарбів» та ін. </w:t>
      </w:r>
    </w:p>
    <w:p w:rsidR="00AB2A12" w:rsidRDefault="00AB2A12" w:rsidP="003955A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AB2A12" w:rsidRDefault="00AB2A12" w:rsidP="009060B0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8D6C37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pict>
          <v:shape id="Рисунок 12" o:spid="_x0000_i1035" type="#_x0000_t75" style="width:235.5pt;height:153.75pt;visibility:visible">
            <v:imagedata r:id="rId14" o:title=""/>
          </v:shape>
        </w:pic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8D6C37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pict>
          <v:shape id="Рисунок 13" o:spid="_x0000_i1036" type="#_x0000_t75" style="width:235.5pt;height:154.5pt;visibility:visible">
            <v:imagedata r:id="rId15" o:title=""/>
          </v:shape>
        </w:pict>
      </w:r>
    </w:p>
    <w:p w:rsidR="00AB2A12" w:rsidRDefault="00AB2A12" w:rsidP="009060B0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AB2A12" w:rsidRDefault="00AB2A12" w:rsidP="009060B0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8D6C37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pict>
          <v:shape id="Рисунок 14" o:spid="_x0000_i1037" type="#_x0000_t75" style="width:237.75pt;height:162pt;visibility:visible">
            <v:imagedata r:id="rId16" o:title=""/>
          </v:shape>
        </w:pic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8D6C37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pict>
          <v:shape id="Рисунок 15" o:spid="_x0000_i1038" type="#_x0000_t75" style="width:237.75pt;height:163.5pt;visibility:visible">
            <v:imagedata r:id="rId17" o:title=""/>
          </v:shape>
        </w:pict>
      </w:r>
    </w:p>
    <w:p w:rsidR="00AB2A12" w:rsidRDefault="00AB2A12" w:rsidP="009060B0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AB2A12" w:rsidRDefault="00AB2A12" w:rsidP="001B3C0D">
      <w:pPr>
        <w:pStyle w:val="NoSpacing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Pr="008D6C37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pict>
          <v:shape id="Рисунок 19" o:spid="_x0000_i1039" type="#_x0000_t75" style="width:234.75pt;height:146.25pt;visibility:visible">
            <v:imagedata r:id="rId18" o:title="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</w:t>
      </w:r>
      <w:r w:rsidRPr="008D6C37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pict>
          <v:shape id="Рисунок 20" o:spid="_x0000_i1040" type="#_x0000_t75" style="width:231.75pt;height:147.75pt;visibility:visible">
            <v:imagedata r:id="rId19" o:title=""/>
          </v:shape>
        </w:pict>
      </w:r>
    </w:p>
    <w:p w:rsidR="00AB2A12" w:rsidRDefault="00AB2A12" w:rsidP="001B3C0D">
      <w:pPr>
        <w:pStyle w:val="NoSpacing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AB2A12" w:rsidRDefault="00AB2A12" w:rsidP="0021147F">
      <w:pPr>
        <w:pStyle w:val="NoSpacing"/>
        <w:ind w:firstLine="44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Вихованці мали можливість проявити свої образотворчі здібності у конкурсі малюнків «Мої мрії»</w:t>
      </w:r>
    </w:p>
    <w:p w:rsidR="00AB2A12" w:rsidRPr="008D09E4" w:rsidRDefault="00AB2A12" w:rsidP="0021147F">
      <w:pPr>
        <w:pStyle w:val="NoSpacing"/>
        <w:ind w:firstLine="4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8D6C37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pict>
          <v:shape id="Рисунок 17" o:spid="_x0000_i1041" type="#_x0000_t75" style="width:228pt;height:174.75pt;visibility:visible">
            <v:imagedata r:id="rId20" o:title=""/>
          </v:shape>
        </w:pic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8D6C37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pict>
          <v:shape id="Рисунок 18" o:spid="_x0000_i1042" type="#_x0000_t75" style="width:234pt;height:174pt;visibility:visible">
            <v:imagedata r:id="rId21" o:title="" blacklevel="1966f"/>
          </v:shape>
        </w:pict>
      </w:r>
    </w:p>
    <w:sectPr w:rsidR="00AB2A12" w:rsidRPr="008D09E4" w:rsidSect="00DE1FB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E1FBE"/>
    <w:rsid w:val="000927E6"/>
    <w:rsid w:val="001B3C0D"/>
    <w:rsid w:val="001D3DE3"/>
    <w:rsid w:val="0021147F"/>
    <w:rsid w:val="00296F9C"/>
    <w:rsid w:val="003955A1"/>
    <w:rsid w:val="0064643A"/>
    <w:rsid w:val="006C0610"/>
    <w:rsid w:val="008D09E4"/>
    <w:rsid w:val="008D6C37"/>
    <w:rsid w:val="009060B0"/>
    <w:rsid w:val="009B322F"/>
    <w:rsid w:val="00AB2A12"/>
    <w:rsid w:val="00DE1F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0610"/>
    <w:pPr>
      <w:spacing w:after="200" w:line="276" w:lineRule="auto"/>
    </w:pPr>
    <w:rPr>
      <w:rFonts w:cs="Calibri"/>
      <w:lang w:val="uk-UA" w:eastAsia="uk-U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DE1FBE"/>
    <w:rPr>
      <w:rFonts w:cs="Calibri"/>
      <w:lang w:val="uk-UA" w:eastAsia="uk-UA"/>
    </w:rPr>
  </w:style>
  <w:style w:type="paragraph" w:styleId="BalloonText">
    <w:name w:val="Balloon Text"/>
    <w:basedOn w:val="Normal"/>
    <w:link w:val="BalloonTextChar"/>
    <w:uiPriority w:val="99"/>
    <w:semiHidden/>
    <w:rsid w:val="009B3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B32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80</TotalTime>
  <Pages>3</Pages>
  <Words>195</Words>
  <Characters>1115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Вадим</cp:lastModifiedBy>
  <cp:revision>5</cp:revision>
  <cp:lastPrinted>2016-05-31T15:38:00Z</cp:lastPrinted>
  <dcterms:created xsi:type="dcterms:W3CDTF">2016-05-31T14:25:00Z</dcterms:created>
  <dcterms:modified xsi:type="dcterms:W3CDTF">2016-06-05T20:59:00Z</dcterms:modified>
</cp:coreProperties>
</file>