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338" w:rsidRPr="00A05E5C" w:rsidRDefault="00692338" w:rsidP="00A05E5C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A05E5C">
        <w:rPr>
          <w:rFonts w:ascii="Times New Roman" w:hAnsi="Times New Roman" w:cs="Times New Roman"/>
          <w:b/>
          <w:bCs/>
          <w:color w:val="FF0000"/>
          <w:sz w:val="40"/>
          <w:szCs w:val="40"/>
        </w:rPr>
        <w:t>Обласний зліт туристів краєзнавців</w:t>
      </w:r>
    </w:p>
    <w:p w:rsidR="00692338" w:rsidRPr="00A05E5C" w:rsidRDefault="00692338" w:rsidP="00A05E5C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05E5C">
        <w:rPr>
          <w:rFonts w:ascii="Times New Roman" w:hAnsi="Times New Roman" w:cs="Times New Roman"/>
          <w:sz w:val="28"/>
          <w:szCs w:val="28"/>
        </w:rPr>
        <w:t>З 09.06 – 11.06.2016 року в селі Тарасівка Новгородського району ві</w:t>
      </w:r>
      <w:r>
        <w:rPr>
          <w:rFonts w:ascii="Times New Roman" w:hAnsi="Times New Roman" w:cs="Times New Roman"/>
          <w:sz w:val="28"/>
          <w:szCs w:val="28"/>
        </w:rPr>
        <w:t>дбувся обласний зліт туристів-</w:t>
      </w:r>
      <w:r w:rsidRPr="00A05E5C">
        <w:rPr>
          <w:rFonts w:ascii="Times New Roman" w:hAnsi="Times New Roman" w:cs="Times New Roman"/>
          <w:sz w:val="28"/>
          <w:szCs w:val="28"/>
        </w:rPr>
        <w:t>краєзнавців. В збірну команду від м. Олександрії ввійшли учні ЗНЗ І – ІІІ ст. № 6:</w:t>
      </w:r>
    </w:p>
    <w:p w:rsidR="00692338" w:rsidRPr="00A05E5C" w:rsidRDefault="00692338" w:rsidP="00A05E5C">
      <w:pPr>
        <w:pStyle w:val="NoSpacing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A05E5C">
        <w:rPr>
          <w:rFonts w:ascii="Times New Roman" w:hAnsi="Times New Roman" w:cs="Times New Roman"/>
          <w:sz w:val="28"/>
          <w:szCs w:val="28"/>
        </w:rPr>
        <w:t>Єтенко Едуард</w:t>
      </w:r>
    </w:p>
    <w:p w:rsidR="00692338" w:rsidRPr="00A05E5C" w:rsidRDefault="00692338" w:rsidP="00A05E5C">
      <w:pPr>
        <w:pStyle w:val="NoSpacing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A05E5C">
        <w:rPr>
          <w:rFonts w:ascii="Times New Roman" w:hAnsi="Times New Roman" w:cs="Times New Roman"/>
          <w:sz w:val="28"/>
          <w:szCs w:val="28"/>
        </w:rPr>
        <w:t>Білик Данило</w:t>
      </w:r>
    </w:p>
    <w:p w:rsidR="00692338" w:rsidRPr="00A05E5C" w:rsidRDefault="00692338" w:rsidP="00A05E5C">
      <w:pPr>
        <w:pStyle w:val="NoSpacing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A05E5C">
        <w:rPr>
          <w:rFonts w:ascii="Times New Roman" w:hAnsi="Times New Roman" w:cs="Times New Roman"/>
          <w:sz w:val="28"/>
          <w:szCs w:val="28"/>
        </w:rPr>
        <w:t>Буц Назар</w:t>
      </w:r>
    </w:p>
    <w:p w:rsidR="00692338" w:rsidRPr="00A05E5C" w:rsidRDefault="00692338" w:rsidP="00A05E5C">
      <w:pPr>
        <w:pStyle w:val="NoSpacing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A05E5C">
        <w:rPr>
          <w:rFonts w:ascii="Times New Roman" w:hAnsi="Times New Roman" w:cs="Times New Roman"/>
          <w:sz w:val="28"/>
          <w:szCs w:val="28"/>
        </w:rPr>
        <w:t>Жадан Денис</w:t>
      </w:r>
    </w:p>
    <w:p w:rsidR="00692338" w:rsidRPr="00A05E5C" w:rsidRDefault="00692338" w:rsidP="00A05E5C">
      <w:pPr>
        <w:pStyle w:val="NoSpacing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A05E5C">
        <w:rPr>
          <w:rFonts w:ascii="Times New Roman" w:hAnsi="Times New Roman" w:cs="Times New Roman"/>
          <w:sz w:val="28"/>
          <w:szCs w:val="28"/>
        </w:rPr>
        <w:t>Ткаченко Ігор</w:t>
      </w:r>
    </w:p>
    <w:p w:rsidR="00692338" w:rsidRPr="00A05E5C" w:rsidRDefault="00692338" w:rsidP="00A05E5C">
      <w:pPr>
        <w:pStyle w:val="NoSpacing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A05E5C">
        <w:rPr>
          <w:rFonts w:ascii="Times New Roman" w:hAnsi="Times New Roman" w:cs="Times New Roman"/>
          <w:sz w:val="28"/>
          <w:szCs w:val="28"/>
        </w:rPr>
        <w:t>Лехошерст Максим</w:t>
      </w:r>
    </w:p>
    <w:p w:rsidR="00692338" w:rsidRPr="00A05E5C" w:rsidRDefault="00692338" w:rsidP="00A05E5C">
      <w:pPr>
        <w:pStyle w:val="NoSpacing"/>
        <w:ind w:firstLine="540"/>
        <w:jc w:val="center"/>
        <w:rPr>
          <w:rFonts w:ascii="Times New Roman" w:hAnsi="Times New Roman" w:cs="Times New Roman"/>
          <w:sz w:val="16"/>
          <w:szCs w:val="16"/>
        </w:rPr>
      </w:pPr>
    </w:p>
    <w:p w:rsidR="00692338" w:rsidRPr="00A05E5C" w:rsidRDefault="00692338" w:rsidP="00A05E5C">
      <w:pPr>
        <w:pStyle w:val="NoSpacing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05E5C">
        <w:rPr>
          <w:rFonts w:ascii="Times New Roman" w:hAnsi="Times New Roman" w:cs="Times New Roman"/>
          <w:sz w:val="28"/>
          <w:szCs w:val="28"/>
        </w:rPr>
        <w:t>Команда зайняла ІІ місце на дистанції «Творчі майстерні»; І місце на дистанції «Туристсько – краєзнавчий маршрут», і в загальному заліку команда м.Олександрії зайняла І місце.</w:t>
      </w:r>
    </w:p>
    <w:p w:rsidR="00692338" w:rsidRPr="00A05E5C" w:rsidRDefault="00692338" w:rsidP="00A05E5C">
      <w:pPr>
        <w:pStyle w:val="NoSpacing"/>
        <w:ind w:firstLine="540"/>
        <w:jc w:val="center"/>
        <w:rPr>
          <w:rFonts w:ascii="Times New Roman" w:hAnsi="Times New Roman" w:cs="Times New Roman"/>
          <w:sz w:val="16"/>
          <w:szCs w:val="16"/>
        </w:rPr>
      </w:pPr>
    </w:p>
    <w:p w:rsidR="00692338" w:rsidRPr="00A05E5C" w:rsidRDefault="00692338" w:rsidP="00A05E5C">
      <w:pPr>
        <w:pStyle w:val="NoSpacing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A05E5C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0.5pt;height:278.25pt;visibility:visible">
            <v:imagedata r:id="rId4" o:title="" blacklevel="1966f"/>
          </v:shape>
        </w:pict>
      </w:r>
    </w:p>
    <w:p w:rsidR="00692338" w:rsidRPr="00A05E5C" w:rsidRDefault="00692338" w:rsidP="00A05E5C">
      <w:pPr>
        <w:pStyle w:val="NoSpacing"/>
        <w:ind w:firstLine="540"/>
        <w:rPr>
          <w:rFonts w:ascii="Times New Roman" w:hAnsi="Times New Roman" w:cs="Times New Roman"/>
          <w:sz w:val="28"/>
          <w:szCs w:val="28"/>
        </w:rPr>
      </w:pPr>
    </w:p>
    <w:p w:rsidR="00692338" w:rsidRPr="00A05E5C" w:rsidRDefault="00692338" w:rsidP="00A05E5C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05E5C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2" o:spid="_x0000_i1026" type="#_x0000_t75" style="width:231pt;height:173.25pt;visibility:visible">
            <v:imagedata r:id="rId5" o:title=""/>
          </v:shape>
        </w:pict>
      </w:r>
      <w:r w:rsidRPr="00A05E5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05E5C">
        <w:rPr>
          <w:rFonts w:ascii="Times New Roman" w:hAnsi="Times New Roman" w:cs="Times New Roman"/>
          <w:sz w:val="28"/>
          <w:szCs w:val="28"/>
        </w:rPr>
        <w:t xml:space="preserve">  </w:t>
      </w:r>
      <w:r w:rsidRPr="00A05E5C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Рисунок 3" o:spid="_x0000_i1027" type="#_x0000_t75" style="width:231pt;height:173.25pt;visibility:visible">
            <v:imagedata r:id="rId6" o:title=""/>
          </v:shape>
        </w:pict>
      </w:r>
    </w:p>
    <w:p w:rsidR="00692338" w:rsidRPr="00A05E5C" w:rsidRDefault="00692338" w:rsidP="00A05E5C">
      <w:pPr>
        <w:pStyle w:val="NoSpacing"/>
        <w:ind w:firstLine="540"/>
        <w:rPr>
          <w:rFonts w:ascii="Times New Roman" w:hAnsi="Times New Roman" w:cs="Times New Roman"/>
          <w:sz w:val="28"/>
          <w:szCs w:val="28"/>
        </w:rPr>
      </w:pPr>
    </w:p>
    <w:sectPr w:rsidR="00692338" w:rsidRPr="00A05E5C" w:rsidSect="00A95EF5">
      <w:pgSz w:w="11906" w:h="16838"/>
      <w:pgMar w:top="993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1EA4"/>
    <w:rsid w:val="00302C25"/>
    <w:rsid w:val="00331EA4"/>
    <w:rsid w:val="004774E3"/>
    <w:rsid w:val="00692338"/>
    <w:rsid w:val="00727BA5"/>
    <w:rsid w:val="00915428"/>
    <w:rsid w:val="00A05E5C"/>
    <w:rsid w:val="00A95EF5"/>
    <w:rsid w:val="00C35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428"/>
    <w:pPr>
      <w:spacing w:after="200" w:line="276" w:lineRule="auto"/>
    </w:pPr>
    <w:rPr>
      <w:rFonts w:cs="Calibri"/>
      <w:lang w:val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331EA4"/>
    <w:rPr>
      <w:rFonts w:cs="Calibri"/>
      <w:lang w:val="uk-UA"/>
    </w:rPr>
  </w:style>
  <w:style w:type="paragraph" w:styleId="BalloonText">
    <w:name w:val="Balloon Text"/>
    <w:basedOn w:val="Normal"/>
    <w:link w:val="BalloonTextChar"/>
    <w:uiPriority w:val="99"/>
    <w:semiHidden/>
    <w:rsid w:val="00A9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5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</TotalTime>
  <Pages>1</Pages>
  <Words>72</Words>
  <Characters>411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maksometr</dc:creator>
  <cp:keywords/>
  <dc:description/>
  <cp:lastModifiedBy>Вадим</cp:lastModifiedBy>
  <cp:revision>4</cp:revision>
  <dcterms:created xsi:type="dcterms:W3CDTF">2016-06-14T19:19:00Z</dcterms:created>
  <dcterms:modified xsi:type="dcterms:W3CDTF">2016-06-16T19:55:00Z</dcterms:modified>
</cp:coreProperties>
</file>