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FC6" w:rsidRPr="008842CA" w:rsidRDefault="00F31FC6" w:rsidP="008842C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993366"/>
          <w:sz w:val="28"/>
          <w:szCs w:val="28"/>
          <w:lang w:val="uk-UA"/>
        </w:rPr>
      </w:pPr>
      <w:r w:rsidRPr="008842CA">
        <w:rPr>
          <w:rFonts w:ascii="Times New Roman" w:hAnsi="Times New Roman" w:cs="Times New Roman"/>
          <w:b/>
          <w:bCs/>
          <w:color w:val="993366"/>
          <w:sz w:val="28"/>
          <w:szCs w:val="28"/>
          <w:lang w:val="uk-UA"/>
        </w:rPr>
        <w:t>Понеділок 06.06.16.День бантиків</w:t>
      </w:r>
    </w:p>
    <w:p w:rsidR="00F31FC6" w:rsidRPr="00E66941" w:rsidRDefault="00F31FC6" w:rsidP="00E66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День роботи табору </w:t>
      </w:r>
      <w:r w:rsidRPr="008842CA">
        <w:rPr>
          <w:rFonts w:ascii="Times New Roman" w:hAnsi="Times New Roman" w:cs="Times New Roman"/>
          <w:color w:val="993366"/>
          <w:sz w:val="28"/>
          <w:szCs w:val="28"/>
          <w:lang w:val="uk-UA"/>
        </w:rPr>
        <w:t>«Дружба»</w:t>
      </w:r>
      <w:r w:rsidRPr="00944E33">
        <w:rPr>
          <w:rFonts w:ascii="Times New Roman" w:hAnsi="Times New Roman" w:cs="Times New Roman"/>
          <w:sz w:val="28"/>
          <w:szCs w:val="28"/>
          <w:lang w:val="uk-UA"/>
        </w:rPr>
        <w:t xml:space="preserve"> НВК «ЗНЗ І-ІІІ ступенів №19 –ДНЗ «Лісова казка»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66941">
        <w:rPr>
          <w:rFonts w:ascii="Times New Roman" w:hAnsi="Times New Roman" w:cs="Times New Roman"/>
          <w:sz w:val="28"/>
          <w:szCs w:val="28"/>
          <w:lang w:val="uk-UA"/>
        </w:rPr>
        <w:t>розпочався з лінійки, зарядки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відзначення вихованців, які</w:t>
      </w:r>
      <w:r w:rsidRPr="00E66941">
        <w:rPr>
          <w:rFonts w:ascii="Times New Roman" w:hAnsi="Times New Roman" w:cs="Times New Roman"/>
          <w:sz w:val="28"/>
          <w:szCs w:val="28"/>
          <w:lang w:val="uk-UA"/>
        </w:rPr>
        <w:t xml:space="preserve"> були кращими в п’ятницю у груповому змаганні «Майданс».</w:t>
      </w:r>
    </w:p>
    <w:p w:rsidR="00F31FC6" w:rsidRDefault="00F31FC6" w:rsidP="00E669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F101D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264.75pt;height:198pt;visibility:visible">
            <v:imagedata r:id="rId4" o:title=""/>
          </v:shape>
        </w:pict>
      </w:r>
    </w:p>
    <w:p w:rsidR="00F31FC6" w:rsidRPr="008842CA" w:rsidRDefault="00F31FC6" w:rsidP="00E6694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F31FC6" w:rsidRDefault="00F31FC6" w:rsidP="00E669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6941">
        <w:rPr>
          <w:rFonts w:ascii="Times New Roman" w:hAnsi="Times New Roman" w:cs="Times New Roman"/>
          <w:sz w:val="28"/>
          <w:szCs w:val="28"/>
          <w:lang w:val="uk-UA"/>
        </w:rPr>
        <w:t>І та ІІІ загони відвідали дитячу бібліотеку ім. Гагаріна. Для них провели екскурсію залами бібліотеки та підготували казку – гру. Діти були активними учасниками дійства, грали, змагалися, танцювали.</w:t>
      </w:r>
    </w:p>
    <w:p w:rsidR="00F31FC6" w:rsidRPr="008842CA" w:rsidRDefault="00F31FC6" w:rsidP="00E6694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F31FC6" w:rsidRDefault="00F31FC6" w:rsidP="00DB543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101D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Рисунок 1" o:spid="_x0000_i1026" type="#_x0000_t75" style="width:304.5pt;height:178.5pt;visibility:visible">
            <v:imagedata r:id="rId5" o:title="" croptop="2573f" cropleft="3033f" cropright="2102f"/>
          </v:shape>
        </w:pic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 </w:t>
      </w:r>
      <w:r w:rsidRPr="00F101D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Рисунок 2" o:spid="_x0000_i1027" type="#_x0000_t75" style="width:141pt;height:180pt;visibility:visible">
            <v:imagedata r:id="rId6" o:title="" cropbottom="18374f"/>
          </v:shape>
        </w:pict>
      </w:r>
    </w:p>
    <w:p w:rsidR="00F31FC6" w:rsidRPr="008842CA" w:rsidRDefault="00F31FC6" w:rsidP="00DB543F">
      <w:pPr>
        <w:spacing w:after="0" w:line="240" w:lineRule="auto"/>
        <w:rPr>
          <w:rFonts w:ascii="Times New Roman" w:hAnsi="Times New Roman" w:cs="Times New Roman"/>
          <w:sz w:val="16"/>
          <w:szCs w:val="16"/>
          <w:lang w:val="uk-UA"/>
        </w:rPr>
      </w:pPr>
    </w:p>
    <w:p w:rsidR="00F31FC6" w:rsidRPr="00E66941" w:rsidRDefault="00F31FC6" w:rsidP="00E669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6941">
        <w:rPr>
          <w:rFonts w:ascii="Times New Roman" w:hAnsi="Times New Roman" w:cs="Times New Roman"/>
          <w:sz w:val="28"/>
          <w:szCs w:val="28"/>
          <w:lang w:val="uk-UA"/>
        </w:rPr>
        <w:t>Сьогоднішній День бантиків для загонів приніс цікаві маршрути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конкурси та дефіле костюмів </w:t>
      </w:r>
      <w:r w:rsidRPr="00E66941">
        <w:rPr>
          <w:rFonts w:ascii="Times New Roman" w:hAnsi="Times New Roman" w:cs="Times New Roman"/>
          <w:sz w:val="28"/>
          <w:szCs w:val="28"/>
          <w:lang w:val="uk-UA"/>
        </w:rPr>
        <w:t>з бантиками. Відзначені  найкращі учасники дійства.</w:t>
      </w:r>
    </w:p>
    <w:p w:rsidR="00F31FC6" w:rsidRDefault="00F31FC6" w:rsidP="00DB543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101D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Рисунок 4" o:spid="_x0000_i1028" type="#_x0000_t75" style="width:243pt;height:184.5pt;visibility:visible">
            <v:imagedata r:id="rId7" o:title="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 </w:t>
      </w:r>
      <w:r w:rsidRPr="00F101D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Рисунок 5" o:spid="_x0000_i1029" type="#_x0000_t75" style="width:243pt;height:184.5pt;visibility:visible">
            <v:imagedata r:id="rId8" o:title=""/>
          </v:shape>
        </w:pict>
      </w:r>
    </w:p>
    <w:p w:rsidR="00F31FC6" w:rsidRDefault="00F31FC6" w:rsidP="00DB543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31FC6" w:rsidRDefault="00F31FC6" w:rsidP="00DB543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31FC6" w:rsidRDefault="00F31FC6" w:rsidP="00DB543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</w:p>
    <w:p w:rsidR="00F31FC6" w:rsidRPr="00DB543F" w:rsidRDefault="00F31FC6" w:rsidP="00DB543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101D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Рисунок 6" o:spid="_x0000_i1030" type="#_x0000_t75" style="width:243pt;height:184.5pt;visibility:visible">
            <v:imagedata r:id="rId9" o:title=""/>
          </v:shape>
        </w:pic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  </w:t>
      </w:r>
      <w:r w:rsidRPr="00F101D0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Рисунок 7" o:spid="_x0000_i1031" type="#_x0000_t75" style="width:243pt;height:184.5pt;visibility:visible">
            <v:imagedata r:id="rId10" o:title=""/>
          </v:shape>
        </w:pict>
      </w:r>
    </w:p>
    <w:sectPr w:rsidR="00F31FC6" w:rsidRPr="00DB543F" w:rsidSect="00DB54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543F"/>
    <w:rsid w:val="00230F50"/>
    <w:rsid w:val="00234E64"/>
    <w:rsid w:val="002B38B7"/>
    <w:rsid w:val="00691FF1"/>
    <w:rsid w:val="006C24BD"/>
    <w:rsid w:val="008842CA"/>
    <w:rsid w:val="008C1957"/>
    <w:rsid w:val="00944E33"/>
    <w:rsid w:val="00DB543F"/>
    <w:rsid w:val="00E66941"/>
    <w:rsid w:val="00F101D0"/>
    <w:rsid w:val="00F31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8B7"/>
    <w:pPr>
      <w:spacing w:after="200" w:line="276" w:lineRule="auto"/>
    </w:pPr>
    <w:rPr>
      <w:rFonts w:cs="Calibri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C1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1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36</TotalTime>
  <Pages>2</Pages>
  <Words>92</Words>
  <Characters>525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Вадим</cp:lastModifiedBy>
  <cp:revision>4</cp:revision>
  <dcterms:created xsi:type="dcterms:W3CDTF">2016-06-06T11:37:00Z</dcterms:created>
  <dcterms:modified xsi:type="dcterms:W3CDTF">2016-06-06T21:01:00Z</dcterms:modified>
</cp:coreProperties>
</file>